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&amp;ehk=rXLZsCV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675" w:rsidRDefault="005A7BA8" w:rsidP="00624DB1">
      <w:pPr>
        <w:widowControl w:val="0"/>
        <w:jc w:val="center"/>
        <w:rPr>
          <w:rFonts w:ascii="Gabriola" w:hAnsi="Gabriola"/>
          <w:b/>
          <w:i/>
          <w:iCs/>
          <w:sz w:val="40"/>
          <w:szCs w:val="40"/>
          <w14:stylisticSets>
            <w14:styleSet w14:id="7"/>
          </w14:stylisticSets>
        </w:rPr>
      </w:pPr>
      <w:proofErr w:type="spellStart"/>
      <w:r w:rsidRPr="005A7BA8">
        <w:rPr>
          <w:rFonts w:ascii="Gabriola" w:hAnsi="Gabriola"/>
          <w:b/>
          <w:i/>
          <w:iCs/>
          <w:sz w:val="40"/>
          <w:szCs w:val="40"/>
          <w14:stylisticSets>
            <w14:styleSet w14:id="7"/>
          </w14:stylisticSets>
        </w:rPr>
        <w:t>Fratellanza</w:t>
      </w:r>
      <w:proofErr w:type="spellEnd"/>
      <w:r w:rsidRPr="005A7BA8">
        <w:rPr>
          <w:rFonts w:ascii="Gabriola" w:hAnsi="Gabriola"/>
          <w:b/>
          <w:i/>
          <w:iCs/>
          <w:sz w:val="40"/>
          <w:szCs w:val="40"/>
          <w14:stylisticSets>
            <w14:styleSet w14:id="7"/>
          </w14:stylisticSets>
        </w:rPr>
        <w:t xml:space="preserve"> Women’s Social Club</w:t>
      </w:r>
    </w:p>
    <w:p w:rsidR="005A7BA8" w:rsidRPr="005A7BA8" w:rsidRDefault="005A7BA8" w:rsidP="00624DB1">
      <w:pPr>
        <w:widowControl w:val="0"/>
        <w:jc w:val="center"/>
        <w:rPr>
          <w:rFonts w:ascii="Gabriola" w:hAnsi="Gabriola"/>
          <w:b/>
          <w:i/>
          <w:iCs/>
          <w:sz w:val="40"/>
          <w:szCs w:val="40"/>
          <w14:stylisticSets>
            <w14:styleSet w14:id="7"/>
          </w14:stylisticSets>
        </w:rPr>
      </w:pPr>
      <w:r w:rsidRPr="005A7BA8">
        <w:rPr>
          <w:rFonts w:ascii="Gabriola" w:hAnsi="Gabriola"/>
          <w:b/>
          <w:i/>
          <w:iCs/>
          <w:sz w:val="40"/>
          <w:szCs w:val="40"/>
          <w14:stylisticSets>
            <w14:styleSet w14:id="7"/>
          </w14:stylisticSets>
        </w:rPr>
        <w:t>72</w:t>
      </w:r>
      <w:r w:rsidRPr="005A7BA8">
        <w:rPr>
          <w:rFonts w:ascii="Gabriola" w:hAnsi="Gabriola"/>
          <w:b/>
          <w:i/>
          <w:iCs/>
          <w:sz w:val="40"/>
          <w:szCs w:val="40"/>
          <w:vertAlign w:val="superscript"/>
          <w14:stylisticSets>
            <w14:styleSet w14:id="7"/>
          </w14:stylisticSets>
        </w:rPr>
        <w:t>nd</w:t>
      </w:r>
      <w:r w:rsidRPr="005A7BA8">
        <w:rPr>
          <w:rFonts w:ascii="Gabriola" w:hAnsi="Gabriola"/>
          <w:b/>
          <w:i/>
          <w:iCs/>
          <w:sz w:val="40"/>
          <w:szCs w:val="40"/>
          <w14:stylisticSets>
            <w14:styleSet w14:id="7"/>
          </w14:stylisticSets>
        </w:rPr>
        <w:t xml:space="preserve"> Anniversary Dinner</w:t>
      </w:r>
    </w:p>
    <w:p w:rsidR="005A7BA8" w:rsidRPr="005A7BA8" w:rsidRDefault="005A7BA8" w:rsidP="00624DB1">
      <w:pPr>
        <w:widowControl w:val="0"/>
        <w:jc w:val="center"/>
        <w:rPr>
          <w:rFonts w:ascii="Gabriola" w:hAnsi="Gabriola"/>
          <w:b/>
          <w:i/>
          <w:iCs/>
          <w:sz w:val="40"/>
          <w:szCs w:val="40"/>
          <w14:stylisticSets>
            <w14:styleSet w14:id="7"/>
          </w14:stylisticSets>
        </w:rPr>
      </w:pPr>
      <w:r w:rsidRPr="005A7BA8">
        <w:rPr>
          <w:rFonts w:ascii="Gabriola" w:hAnsi="Gabriola"/>
          <w:i/>
          <w:iCs/>
          <w:sz w:val="40"/>
          <w:szCs w:val="40"/>
          <w14:stylisticSets>
            <w14:styleSet w14:id="7"/>
          </w14:stylisticSets>
        </w:rPr>
        <w:t>Saturday, March 25, 2017</w:t>
      </w:r>
    </w:p>
    <w:p w:rsidR="005A7BA8" w:rsidRDefault="005A7BA8" w:rsidP="00624DB1">
      <w:pPr>
        <w:widowControl w:val="0"/>
        <w:jc w:val="right"/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</w:pPr>
      <w:r w:rsidRPr="005A7BA8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No Host Cocktails </w:t>
      </w:r>
      <w:r w:rsidR="00700675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from</w:t>
      </w:r>
      <w:r w:rsidRPr="005A7BA8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6:00pm</w:t>
      </w:r>
      <w:r w:rsidR="00700675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 with </w:t>
      </w:r>
      <w:r w:rsidRPr="005A7BA8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Dinner </w:t>
      </w:r>
      <w:r w:rsidR="00700675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at </w:t>
      </w:r>
      <w:r w:rsidRPr="005A7BA8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7:00pm</w:t>
      </w:r>
    </w:p>
    <w:p w:rsidR="005A7BA8" w:rsidRPr="005A7BA8" w:rsidRDefault="005A7BA8" w:rsidP="005A7BA8">
      <w:pPr>
        <w:widowControl w:val="0"/>
        <w:jc w:val="center"/>
        <w:rPr>
          <w:rFonts w:ascii="Gabriola" w:hAnsi="Gabriola"/>
          <w:b/>
          <w:i/>
          <w:iCs/>
          <w:sz w:val="32"/>
          <w:szCs w:val="32"/>
          <w:u w:val="single"/>
          <w14:stylisticSets>
            <w14:styleSet w14:id="7"/>
          </w14:stylisticSets>
        </w:rPr>
      </w:pPr>
      <w:r>
        <w:rPr>
          <w:rFonts w:ascii="Gabriola" w:hAnsi="Gabriola"/>
          <w:i/>
          <w:iCs/>
          <w:noProof/>
          <w:sz w:val="32"/>
          <w:szCs w:val="32"/>
          <w:lang w:eastAsia="en-US"/>
        </w:rPr>
        <w:drawing>
          <wp:inline distT="0" distB="0" distL="0" distR="0">
            <wp:extent cx="1203960" cy="1325880"/>
            <wp:effectExtent l="0" t="0" r="0" b="7620"/>
            <wp:docPr id="1" name="Picture 1" descr="Drinking alcoholic beverages can depress your fasting blood gluco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3.bp.blogspot.com%2f_9mNHNOMqaqM%2fSoRioIB8ekI%2fAAAAAAAACgc%2fIbKMB6ZKSq0%2fs320%2fRedWine1.jpg&amp;ehk=rXLZsCV%2f4o1DOoh0hpp0Dg&amp;pid=OfficeInse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BA8">
        <w:rPr>
          <w:rFonts w:ascii="Gabriola" w:hAnsi="Gabriola"/>
          <w:b/>
          <w:i/>
          <w:iCs/>
          <w:sz w:val="32"/>
          <w:szCs w:val="32"/>
          <w:u w:val="single"/>
          <w14:stylisticSets>
            <w14:styleSet w14:id="7"/>
          </w14:stylisticSets>
        </w:rPr>
        <w:t xml:space="preserve">Menu:  </w:t>
      </w:r>
    </w:p>
    <w:p w:rsidR="005A7BA8" w:rsidRPr="005A7BA8" w:rsidRDefault="006175CF" w:rsidP="005A7BA8">
      <w:pPr>
        <w:widowControl w:val="0"/>
        <w:ind w:left="2160"/>
        <w:jc w:val="center"/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</w:pPr>
      <w:r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C</w:t>
      </w:r>
      <w:r w:rsidR="00A271B0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a</w:t>
      </w:r>
      <w:r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esar Salad</w:t>
      </w:r>
    </w:p>
    <w:p w:rsidR="005A7BA8" w:rsidRPr="005A7BA8" w:rsidRDefault="006175CF" w:rsidP="005A7BA8">
      <w:pPr>
        <w:widowControl w:val="0"/>
        <w:ind w:left="2160"/>
        <w:jc w:val="center"/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</w:pPr>
      <w:r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Tortellini</w:t>
      </w:r>
    </w:p>
    <w:p w:rsidR="005A7BA8" w:rsidRPr="005A7BA8" w:rsidRDefault="006175CF" w:rsidP="005A7BA8">
      <w:pPr>
        <w:widowControl w:val="0"/>
        <w:ind w:left="2160"/>
        <w:jc w:val="center"/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</w:pPr>
      <w:r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Steak w </w:t>
      </w:r>
      <w:r w:rsidR="00A271B0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Baked </w:t>
      </w:r>
      <w:bookmarkStart w:id="0" w:name="_GoBack"/>
      <w:bookmarkEnd w:id="0"/>
      <w:r w:rsidR="00A271B0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Potato </w:t>
      </w:r>
      <w:r w:rsidR="008B1BDB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and </w:t>
      </w:r>
      <w:r w:rsidR="00A271B0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Fresh Asparagus</w:t>
      </w:r>
    </w:p>
    <w:p w:rsidR="005A7BA8" w:rsidRPr="005A7BA8" w:rsidRDefault="005A7BA8" w:rsidP="005A7BA8">
      <w:pPr>
        <w:widowControl w:val="0"/>
        <w:ind w:left="2160"/>
        <w:jc w:val="center"/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</w:pPr>
      <w:r w:rsidRPr="005A7BA8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Tiramisu w Coffee</w:t>
      </w:r>
    </w:p>
    <w:p w:rsidR="005A7BA8" w:rsidRDefault="00A271B0" w:rsidP="005A7BA8">
      <w:pPr>
        <w:widowControl w:val="0"/>
        <w:jc w:val="center"/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</w:pPr>
      <w:sdt>
        <w:sdtPr>
          <w:rPr>
            <w:rStyle w:val="Checkbox"/>
          </w:rPr>
          <w:id w:val="-859198129"/>
          <w15:appearance w15:val="hidden"/>
          <w14:checkbox>
            <w14:checked w14:val="1"/>
            <w14:checkedState w14:val="00FE" w14:font="Wingdings"/>
            <w14:uncheckedState w14:val="2610" w14:font="MS Gothic"/>
          </w14:checkbox>
        </w:sdtPr>
        <w:sdtEndPr>
          <w:rPr>
            <w:rStyle w:val="Checkbox"/>
          </w:rPr>
        </w:sdtEndPr>
        <w:sdtContent>
          <w:r w:rsidR="0040183C">
            <w:rPr>
              <w:rStyle w:val="Checkbox"/>
            </w:rPr>
            <w:sym w:font="Wingdings" w:char="F0FE"/>
          </w:r>
        </w:sdtContent>
      </w:sdt>
      <w:r w:rsidR="00F062FE">
        <w:tab/>
      </w:r>
      <w:r w:rsidR="00F062FE">
        <w:rPr>
          <w:noProof/>
          <w:lang w:eastAsia="en-US"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Grou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E3BB3" id="Group 16" o:spid="_x0000_s1026" alt="Flower graphic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2929;top:1443;width:6035;height:1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">
                  <v:imagedata r:id="rId13" o:title="" cropbottom="38307f" recolortarget="black"/>
                  <v:path arrowok="t"/>
                </v:shape>
                <v:shape id="Picture 3" o:spid="_x0000_s1028" type="#_x0000_t75" style="position:absolute;top:18591;width:16123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">
                  <v:imagedata r:id="rId14" o:title="" recolortarget="#6d0838 [1445]"/>
                  <v:path arrowok="t"/>
                </v:shape>
                <v:shape id="Picture 4" o:spid="_x0000_s1029" type="#_x0000_t75" style="position:absolute;left:231;width:16338;height:6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">
                  <v:imagedata r:id="rId15" o:title=""/>
                  <v:path arrowok="t"/>
                </v:shape>
                <v:shape id="Picture 5" o:spid="_x0000_s1030" type="#_x0000_t75" style="position:absolute;left:6828;top:43048;width:10424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">
                  <v:imagedata r:id="rId16" o:title="" recolortarget="#6d0838 [1445]"/>
                  <v:path arrowok="t"/>
                </v:shape>
                <v:shape id="Picture 6" o:spid="_x0000_s1031" type="#_x0000_t75" style="position:absolute;left:3155;top:29678;width:6035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">
                  <v:imagedata r:id="rId13" o:title="" croptop="47500f" recolortarget="black"/>
                  <v:path arrowok="t"/>
                </v:shape>
                <v:shape id="Picture 7" o:spid="_x0000_s1032" type="#_x0000_t75" style="position:absolute;left:2816;top:31371;width:13899;height:3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5A7BA8" w:rsidRPr="005A7BA8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 </w:t>
      </w:r>
    </w:p>
    <w:p w:rsidR="005A7BA8" w:rsidRDefault="005A7BA8" w:rsidP="00A07988">
      <w:pPr>
        <w:widowControl w:val="0"/>
        <w:rPr>
          <w:rFonts w:ascii="Gabriola" w:hAnsi="Gabriola"/>
          <w:b/>
          <w:i/>
          <w:iCs/>
          <w:sz w:val="28"/>
          <w:szCs w:val="28"/>
          <w14:stylisticSets>
            <w14:styleSet w14:id="7"/>
          </w14:stylisticSets>
        </w:rPr>
      </w:pPr>
      <w:r w:rsidRPr="00946EA0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Following Dinner, Dancing to:</w:t>
      </w:r>
      <w:r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 xml:space="preserve">  </w:t>
      </w:r>
      <w:r w:rsidRPr="00D554E5">
        <w:rPr>
          <w:rFonts w:ascii="Gabriola" w:hAnsi="Gabriola"/>
          <w:i/>
          <w:iCs/>
          <w:sz w:val="32"/>
          <w:szCs w:val="32"/>
          <w14:stylisticSets>
            <w14:styleSet w14:id="7"/>
          </w14:stylisticSets>
        </w:rPr>
        <w:t>Albert Garcia and his Band</w:t>
      </w:r>
    </w:p>
    <w:p w:rsidR="005A7BA8" w:rsidRPr="00D554E5" w:rsidRDefault="005A7BA8" w:rsidP="005A7BA8">
      <w:pPr>
        <w:widowControl w:val="0"/>
        <w:jc w:val="center"/>
        <w:rPr>
          <w:rFonts w:ascii="Palatino Linotype" w:hAnsi="Palatino Linotype"/>
          <w:b/>
          <w:sz w:val="28"/>
          <w:szCs w:val="28"/>
        </w:rPr>
      </w:pPr>
      <w:r w:rsidRPr="00D554E5">
        <w:rPr>
          <w:rFonts w:ascii="Gabriola" w:hAnsi="Gabriola"/>
          <w:b/>
          <w:i/>
          <w:iCs/>
          <w:sz w:val="28"/>
          <w:szCs w:val="28"/>
          <w14:stylisticSets>
            <w14:styleSet w14:id="7"/>
          </w14:stylisticSets>
        </w:rPr>
        <w:t>$25 Per Person</w:t>
      </w:r>
    </w:p>
    <w:p w:rsidR="005A7BA8" w:rsidRDefault="005A7BA8" w:rsidP="005A7BA8">
      <w:pPr>
        <w:widowControl w:val="0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RSVP   by March 17, 2017 to:</w:t>
      </w:r>
    </w:p>
    <w:p w:rsidR="005A7BA8" w:rsidRDefault="005A7BA8" w:rsidP="005A7BA8">
      <w:pPr>
        <w:widowControl w:val="0"/>
        <w:jc w:val="center"/>
      </w:pPr>
      <w:r>
        <w:rPr>
          <w:rFonts w:ascii="Palatino Linotype" w:hAnsi="Palatino Linotype"/>
        </w:rPr>
        <w:t xml:space="preserve">Loretta </w:t>
      </w:r>
      <w:proofErr w:type="spellStart"/>
      <w:r>
        <w:rPr>
          <w:rFonts w:ascii="Palatino Linotype" w:hAnsi="Palatino Linotype"/>
        </w:rPr>
        <w:t>Iacobitti</w:t>
      </w:r>
      <w:proofErr w:type="spellEnd"/>
      <w:r>
        <w:rPr>
          <w:rFonts w:ascii="Palatino Linotype" w:hAnsi="Palatino Linotype"/>
        </w:rPr>
        <w:t>, Tel:  510 524-6903</w:t>
      </w:r>
      <w:r>
        <w:t> </w:t>
      </w:r>
    </w:p>
    <w:p w:rsidR="005A7BA8" w:rsidRDefault="006175CF" w:rsidP="005A7BA8">
      <w:pPr>
        <w:widowControl w:val="0"/>
        <w:spacing w:after="240"/>
        <w:ind w:left="144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Location:  </w:t>
      </w:r>
      <w:proofErr w:type="spellStart"/>
      <w:r w:rsidR="005A7BA8">
        <w:rPr>
          <w:rFonts w:ascii="Palatino Linotype" w:hAnsi="Palatino Linotype"/>
        </w:rPr>
        <w:t>Fratellanza</w:t>
      </w:r>
      <w:proofErr w:type="spellEnd"/>
      <w:r w:rsidR="005A7BA8">
        <w:rPr>
          <w:rFonts w:ascii="Palatino Linotype" w:hAnsi="Palatino Linotype"/>
        </w:rPr>
        <w:t xml:space="preserve"> Club </w:t>
      </w:r>
    </w:p>
    <w:p w:rsidR="005A7BA8" w:rsidRDefault="005A7BA8" w:rsidP="005A7BA8">
      <w:pPr>
        <w:widowControl w:val="0"/>
        <w:spacing w:after="240"/>
        <w:ind w:left="144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1140 66th St. Oakland, CA, 94608</w:t>
      </w:r>
    </w:p>
    <w:p w:rsidR="0054474B" w:rsidRDefault="0054474B">
      <w:pPr>
        <w:pStyle w:val="List"/>
      </w:pPr>
    </w:p>
    <w:p w:rsidR="0054474B" w:rsidRDefault="00F062FE">
      <w:pPr>
        <w:pStyle w:val="List"/>
      </w:pPr>
      <w:r>
        <w:t>.</w:t>
      </w:r>
    </w:p>
    <w:sectPr w:rsidR="0054474B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4112B"/>
    <w:multiLevelType w:val="hybridMultilevel"/>
    <w:tmpl w:val="853A9AD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312060CF"/>
    <w:multiLevelType w:val="hybridMultilevel"/>
    <w:tmpl w:val="7FFC7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BA8"/>
    <w:rsid w:val="0040183C"/>
    <w:rsid w:val="0054474B"/>
    <w:rsid w:val="005A7BA8"/>
    <w:rsid w:val="006175CF"/>
    <w:rsid w:val="00624DB1"/>
    <w:rsid w:val="00700675"/>
    <w:rsid w:val="008B1BDB"/>
    <w:rsid w:val="00A07988"/>
    <w:rsid w:val="00A271B0"/>
    <w:rsid w:val="00D9595E"/>
    <w:rsid w:val="00F0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8A9EF"/>
  <w15:chartTrackingRefBased/>
  <w15:docId w15:val="{60537064-B7FB-4D79-AAE7-7364DD91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en-US" w:eastAsia="ja-JP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kern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NormalIndent">
    <w:name w:val="Normal Indent"/>
    <w:basedOn w:val="Normal"/>
    <w:uiPriority w:val="2"/>
    <w:unhideWhenUsed/>
    <w:qFormat/>
    <w:pPr>
      <w:ind w:right="1440"/>
    </w:pPr>
  </w:style>
  <w:style w:type="character" w:customStyle="1" w:styleId="Heading1Char">
    <w:name w:val="Heading 1 Char"/>
    <w:basedOn w:val="DefaultParagraphFont"/>
    <w:link w:val="Heading1"/>
    <w:uiPriority w:val="9"/>
    <w:rPr>
      <w:caps/>
      <w:kern w:val="18"/>
    </w:rPr>
  </w:style>
  <w:style w:type="paragraph" w:styleId="List">
    <w:name w:val="List"/>
    <w:basedOn w:val="Normal"/>
    <w:uiPriority w:val="1"/>
    <w:unhideWhenUsed/>
    <w:qFormat/>
    <w:pPr>
      <w:ind w:left="346" w:hanging="317"/>
    </w:pPr>
  </w:style>
  <w:style w:type="paragraph" w:styleId="List2">
    <w:name w:val="List 2"/>
    <w:basedOn w:val="Normal"/>
    <w:uiPriority w:val="1"/>
    <w:unhideWhenUsed/>
    <w:qFormat/>
    <w:pPr>
      <w:ind w:left="706" w:hanging="317"/>
    </w:pPr>
  </w:style>
  <w:style w:type="character" w:customStyle="1" w:styleId="Checkbox">
    <w:name w:val="Checkbox"/>
    <w:basedOn w:val="DefaultParagraphFont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</w:rPr>
  </w:style>
  <w:style w:type="paragraph" w:styleId="ListParagraph">
    <w:name w:val="List Paragraph"/>
    <w:basedOn w:val="Normal"/>
    <w:uiPriority w:val="34"/>
    <w:unhideWhenUsed/>
    <w:qFormat/>
    <w:rsid w:val="005A7B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2FE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2FE"/>
    <w:rPr>
      <w:rFonts w:ascii="Segoe UI" w:hAnsi="Segoe UI" w:cs="Segoe UI"/>
      <w:kern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&amp;ehk=rXLZsCV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\AppData\Roaming\Microsoft\Templates\Wedding%20checklist.dotx" TargetMode="External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C6214E07-0DC6-4CB8-99B6-0AA9826BC3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8098FC-3E33-465A-AB17-1E3246835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</Template>
  <TotalTime>24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Angela</dc:creator>
  <cp:keywords/>
  <cp:lastModifiedBy>Angela Missagga</cp:lastModifiedBy>
  <cp:revision>9</cp:revision>
  <cp:lastPrinted>2017-02-07T22:58:00Z</cp:lastPrinted>
  <dcterms:created xsi:type="dcterms:W3CDTF">2017-02-07T22:48:00Z</dcterms:created>
  <dcterms:modified xsi:type="dcterms:W3CDTF">2017-02-24T17:35:00Z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TC028952159991</vt:lpwstr>
  </property>
</Properties>
</file>